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68CD2" w14:textId="40B312DB" w:rsidR="005940E5" w:rsidRDefault="003C268E"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1ECC4B88" wp14:editId="6018175F">
            <wp:simplePos x="0" y="0"/>
            <wp:positionH relativeFrom="column">
              <wp:posOffset>64770</wp:posOffset>
            </wp:positionH>
            <wp:positionV relativeFrom="paragraph">
              <wp:posOffset>74295</wp:posOffset>
            </wp:positionV>
            <wp:extent cx="6819498" cy="5114925"/>
            <wp:effectExtent l="0" t="0" r="635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05_2104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498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E5">
        <w:rPr>
          <w:noProof/>
          <w:lang w:eastAsia="nb-NO"/>
        </w:rPr>
        <mc:AlternateContent>
          <mc:Choice Requires="wpg">
            <w:drawing>
              <wp:inline distT="0" distB="0" distL="0" distR="0" wp14:anchorId="68F284E8" wp14:editId="704D48E8">
                <wp:extent cx="14213840" cy="6096000"/>
                <wp:effectExtent l="0" t="0" r="0" b="0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3840" cy="6096000"/>
                          <a:chOff x="464103" y="-193328"/>
                          <a:chExt cx="14652453" cy="6659313"/>
                        </a:xfrm>
                      </wpg:grpSpPr>
                      <wps:wsp>
                        <wps:cNvPr id="4" name="Bilde" descr="Bakgrunnsbilde&#10;"/>
                        <wps:cNvSpPr>
                          <a:spLocks noChangeAspect="1"/>
                        </wps:cNvSpPr>
                        <wps:spPr>
                          <a:xfrm>
                            <a:off x="8039100" y="556232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Pil: Ned 1" descr="Rødbrun dekorativ pil som peker nedover." title="Pil"/>
                        <wps:cNvSpPr/>
                        <wps:spPr>
                          <a:xfrm>
                            <a:off x="464103" y="-193328"/>
                            <a:ext cx="2733675" cy="6659313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70C0">
                                  <a:tint val="66000"/>
                                  <a:satMod val="160000"/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70C0">
                                  <a:tint val="66000"/>
                                  <a:satMod val="160000"/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70C0">
                                  <a:tint val="66000"/>
                                  <a:satMod val="160000"/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497336" w14:textId="66E137F5" w:rsidR="005940E5" w:rsidRPr="00234D7D" w:rsidRDefault="0024764F" w:rsidP="0016282D">
                              <w:pPr>
                                <w:pStyle w:val="Intro"/>
                                <w:rPr>
                                  <w:b/>
                                  <w:sz w:val="36"/>
                                </w:rPr>
                              </w:pPr>
                              <w:r w:rsidRPr="00234D7D">
                                <w:rPr>
                                  <w:b/>
                                  <w:sz w:val="36"/>
                                </w:rPr>
                                <w:t>Velkommen til</w:t>
                              </w:r>
                            </w:p>
                            <w:p w14:paraId="0CD5B1DE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nb-NO"/>
                                </w:rPr>
                                <w:t>-------------------------------------</w:t>
                              </w:r>
                            </w:p>
                            <w:p w14:paraId="7D153D8E" w14:textId="4697487C" w:rsidR="00873417" w:rsidRPr="0016282D" w:rsidRDefault="0024764F" w:rsidP="0016282D">
                              <w:pPr>
                                <w:pStyle w:val="Tittel"/>
                              </w:pPr>
                              <w:r>
                                <w:t>MENIGHETS-WEEKEND 2022</w:t>
                              </w:r>
                            </w:p>
                            <w:p w14:paraId="32E75B5C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70A8AC1D" w14:textId="41D99284" w:rsidR="00873417" w:rsidRPr="0016282D" w:rsidRDefault="0024764F" w:rsidP="0016282D">
                              <w:pPr>
                                <w:pStyle w:val="Undertittel"/>
                              </w:pPr>
                              <w:r>
                                <w:t>PÅ YTTERBØL!</w:t>
                              </w:r>
                            </w:p>
                            <w:p w14:paraId="11DFD09F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nb-NO"/>
                                </w:rPr>
                                <w:t>-------------------------------------</w:t>
                              </w:r>
                            </w:p>
                            <w:p w14:paraId="52530F72" w14:textId="7FC5F7DF" w:rsidR="00873417" w:rsidRPr="0024764F" w:rsidRDefault="0024764F" w:rsidP="0016282D">
                              <w:pPr>
                                <w:pStyle w:val="Dato"/>
                                <w:rPr>
                                  <w:b/>
                                  <w:sz w:val="36"/>
                                </w:rPr>
                              </w:pPr>
                              <w:r w:rsidRPr="0024764F">
                                <w:rPr>
                                  <w:b/>
                                  <w:sz w:val="36"/>
                                </w:rPr>
                                <w:t>2.-4. SEPTEMBER</w:t>
                              </w:r>
                            </w:p>
                            <w:p w14:paraId="083AC2B5" w14:textId="18FF19D7" w:rsidR="00873417" w:rsidRPr="00DA2527" w:rsidRDefault="0024764F" w:rsidP="0016282D">
                              <w:pPr>
                                <w:pStyle w:val="Sted"/>
                                <w:rPr>
                                  <w:b/>
                                  <w:sz w:val="52"/>
                                </w:rPr>
                              </w:pPr>
                              <w:r w:rsidRPr="00DA2527">
                                <w:rPr>
                                  <w:b/>
                                  <w:sz w:val="52"/>
                                </w:rPr>
                                <w:t>TEMA:</w:t>
                              </w:r>
                            </w:p>
                            <w:p w14:paraId="1FB25F4F" w14:textId="0D8F132B" w:rsidR="0024764F" w:rsidRPr="00DA2527" w:rsidRDefault="0024764F" w:rsidP="0016282D">
                              <w:pPr>
                                <w:pStyle w:val="Sted"/>
                                <w:rPr>
                                  <w:b/>
                                  <w:sz w:val="52"/>
                                </w:rPr>
                              </w:pPr>
                              <w:r w:rsidRPr="00DA2527">
                                <w:rPr>
                                  <w:b/>
                                  <w:sz w:val="52"/>
                                </w:rPr>
                                <w:t>SAMMEN!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e 5" o:spid="_x0000_s1026" style="width:1119.2pt;height:480pt;mso-position-horizontal-relative:char;mso-position-vertical-relative:line" coordorigin="4641,-1933" coordsize="146524,66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">
                <v:rect id="Bilde" o:spid="_x0000_s1027" alt="Bakgrunnsbilde&#10;" style="position:absolute;left:80391;top:5562;width:70774;height:564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YhsUA&#10;AADaAAAADwAAAGRycy9kb3ducmV2LnhtbESPT2vCQBTE74LfYXlCb81GkVZTN6KtbT1Z6h96fck+&#10;k2D2bchuNf32bkHwOMzMb5jZvDO1OFPrKssKhlEMgji3uuJCwX73/jgB4TyyxtoyKfgjB/O035th&#10;ou2Fv+m89YUIEHYJKii9bxIpXV6SQRfZhjh4R9sa9EG2hdQtXgLc1HIUx0/SYMVhocSGXkvKT9tf&#10;o+B5tP76mUybt8PHZ70ZrsbZkleZUg+DbvECwlPn7+Fbe60VjOH/Sr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ViGxQAAANoAAAAPAAAAAAAAAAAAAAAAAJgCAABkcnMv&#10;ZG93bnJldi54bWxQSwUGAAAAAAQABAD1AAAAigMAAAAA&#10;" stroked="f" strokeweight="1.25pt">
                  <v:fill r:id="rId14" o:title="Bakgrunnsbilde&#10;" recolor="t" rotate="t" type="frame"/>
                  <v:path arrowok="t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il: Ned 1" o:spid="_x0000_s1028" type="#_x0000_t67" alt="Rødbrun dekorativ pil som peker nedover." style="position:absolute;left:4641;top:-1933;width:27336;height:66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GrMIA&#10;AADaAAAADwAAAGRycy9kb3ducmV2LnhtbESPQYvCMBCF7wv+hzCCtzWtB3GrUURR9CKsK3sem7Gt&#10;JpPSxFr/vREW9jQM78373swWnTWipcZXjhWkwwQEce50xYWC08/mcwLCB2SNxjEpeJKHxbz3McNM&#10;uwd/U3sMhYgh7DNUUIZQZ1L6vCSLfuhq4qhdXGMxxLUppG7wEcOtkaMkGUuLFUdCiTWtSspvx7uN&#10;3Pa5Ox32+6s5f/1ul2ub6jw1Sg363XIKIlAX/s1/1zsd68P7lfeU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8aswgAAANoAAAAPAAAAAAAAAAAAAAAAAJgCAABkcnMvZG93&#10;bnJldi54bWxQSwUGAAAAAAQABAD1AAAAhwMAAAAA&#10;" adj="20334,0" fillcolor="#4b628c" stroked="f" strokeweight="1.25pt">
                  <v:fill color2="#85abf1" rotate="t" focusposition=".5,.5" focussize="" colors="0 #4b628c;.5 #6f8fca;1 #85abf1" focus="100%" type="gradientRadial"/>
                  <v:textbox inset=",64.8pt">
                    <w:txbxContent>
                      <w:p w14:paraId="30497336" w14:textId="66E137F5" w:rsidR="005940E5" w:rsidRPr="00234D7D" w:rsidRDefault="0024764F" w:rsidP="0016282D">
                        <w:pPr>
                          <w:pStyle w:val="Intro"/>
                          <w:rPr>
                            <w:b/>
                            <w:sz w:val="36"/>
                          </w:rPr>
                        </w:pPr>
                        <w:r w:rsidRPr="00234D7D">
                          <w:rPr>
                            <w:b/>
                            <w:sz w:val="36"/>
                          </w:rPr>
                          <w:t>Velkommen til</w:t>
                        </w:r>
                      </w:p>
                      <w:p w14:paraId="0CD5B1DE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nb-NO"/>
                          </w:rPr>
                          <w:t>-------------------------------------</w:t>
                        </w:r>
                      </w:p>
                      <w:p w14:paraId="7D153D8E" w14:textId="4697487C" w:rsidR="00873417" w:rsidRPr="0016282D" w:rsidRDefault="0024764F" w:rsidP="0016282D">
                        <w:pPr>
                          <w:pStyle w:val="Tittel"/>
                        </w:pPr>
                        <w:r>
                          <w:t>MENIGHETS-WEEKEND 2022</w:t>
                        </w:r>
                      </w:p>
                      <w:p w14:paraId="32E75B5C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70A8AC1D" w14:textId="41D99284" w:rsidR="00873417" w:rsidRPr="0016282D" w:rsidRDefault="0024764F" w:rsidP="0016282D">
                        <w:pPr>
                          <w:pStyle w:val="Undertittel"/>
                        </w:pPr>
                        <w:r>
                          <w:t>PÅ YTTERBØL!</w:t>
                        </w:r>
                      </w:p>
                      <w:p w14:paraId="11DFD09F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nb-NO"/>
                          </w:rPr>
                          <w:t>-------------------------------------</w:t>
                        </w:r>
                      </w:p>
                      <w:p w14:paraId="52530F72" w14:textId="7FC5F7DF" w:rsidR="00873417" w:rsidRPr="0024764F" w:rsidRDefault="0024764F" w:rsidP="0016282D">
                        <w:pPr>
                          <w:pStyle w:val="Dato"/>
                          <w:rPr>
                            <w:b/>
                            <w:sz w:val="36"/>
                          </w:rPr>
                        </w:pPr>
                        <w:r w:rsidRPr="0024764F">
                          <w:rPr>
                            <w:b/>
                            <w:sz w:val="36"/>
                          </w:rPr>
                          <w:t>2.-4. SEPTEMBER</w:t>
                        </w:r>
                      </w:p>
                      <w:p w14:paraId="083AC2B5" w14:textId="18FF19D7" w:rsidR="00873417" w:rsidRPr="00DA2527" w:rsidRDefault="0024764F" w:rsidP="0016282D">
                        <w:pPr>
                          <w:pStyle w:val="Sted"/>
                          <w:rPr>
                            <w:b/>
                            <w:sz w:val="52"/>
                          </w:rPr>
                        </w:pPr>
                        <w:r w:rsidRPr="00DA2527">
                          <w:rPr>
                            <w:b/>
                            <w:sz w:val="52"/>
                          </w:rPr>
                          <w:t>TEMA:</w:t>
                        </w:r>
                      </w:p>
                      <w:p w14:paraId="1FB25F4F" w14:textId="0D8F132B" w:rsidR="0024764F" w:rsidRPr="00DA2527" w:rsidRDefault="0024764F" w:rsidP="0016282D">
                        <w:pPr>
                          <w:pStyle w:val="Sted"/>
                          <w:rPr>
                            <w:b/>
                            <w:sz w:val="52"/>
                          </w:rPr>
                        </w:pPr>
                        <w:r w:rsidRPr="00DA2527">
                          <w:rPr>
                            <w:b/>
                            <w:sz w:val="52"/>
                          </w:rPr>
                          <w:t>SAMMEN!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Oppsettstabell"/>
      </w:tblPr>
      <w:tblGrid>
        <w:gridCol w:w="5114"/>
        <w:gridCol w:w="5040"/>
      </w:tblGrid>
      <w:tr w:rsidR="00B617C9" w14:paraId="1DADF972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39362AFE" w14:textId="77777777" w:rsidR="00DB0E7E" w:rsidRDefault="00DB0E7E" w:rsidP="00471350">
            <w:pPr>
              <w:rPr>
                <w:b/>
                <w:sz w:val="28"/>
              </w:rPr>
            </w:pPr>
          </w:p>
          <w:p w14:paraId="73ED0EC7" w14:textId="4AE52479" w:rsidR="00B617C9" w:rsidRPr="00DB0E7E" w:rsidRDefault="00234D7D" w:rsidP="00471350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Å</w:t>
            </w:r>
            <w:r w:rsidR="00471350" w:rsidRPr="00DB0E7E">
              <w:rPr>
                <w:b/>
                <w:sz w:val="32"/>
              </w:rPr>
              <w:t>rets men</w:t>
            </w:r>
            <w:r>
              <w:rPr>
                <w:b/>
                <w:sz w:val="32"/>
              </w:rPr>
              <w:t>ighetsweekend ønsker å være et sted der vi all</w:t>
            </w:r>
            <w:r w:rsidR="00890A01">
              <w:rPr>
                <w:b/>
                <w:sz w:val="32"/>
              </w:rPr>
              <w:t>e kan samles igjen som menighet, liten og stor!</w:t>
            </w:r>
          </w:p>
          <w:p w14:paraId="0A3F23B9" w14:textId="2BA85CC1" w:rsidR="00471350" w:rsidRPr="00DB0E7E" w:rsidRDefault="00471350" w:rsidP="00471350">
            <w:pPr>
              <w:rPr>
                <w:b/>
                <w:sz w:val="32"/>
              </w:rPr>
            </w:pPr>
            <w:r w:rsidRPr="00DB0E7E">
              <w:rPr>
                <w:b/>
                <w:sz w:val="32"/>
              </w:rPr>
              <w:t>Påmelding til konto</w:t>
            </w:r>
            <w:r w:rsidR="00CE22C7">
              <w:rPr>
                <w:b/>
                <w:sz w:val="32"/>
              </w:rPr>
              <w:t>ret innen 29</w:t>
            </w:r>
            <w:r w:rsidRPr="00DB0E7E">
              <w:rPr>
                <w:b/>
                <w:sz w:val="32"/>
              </w:rPr>
              <w:t>.august</w:t>
            </w:r>
            <w:r w:rsidR="00234D7D">
              <w:rPr>
                <w:b/>
                <w:sz w:val="32"/>
              </w:rPr>
              <w:t xml:space="preserve"> </w:t>
            </w:r>
            <w:proofErr w:type="spellStart"/>
            <w:r w:rsidR="00234D7D" w:rsidRPr="00234D7D">
              <w:rPr>
                <w:b/>
                <w:sz w:val="32"/>
              </w:rPr>
              <w:t>tlf</w:t>
            </w:r>
            <w:proofErr w:type="spellEnd"/>
            <w:r w:rsidR="00234D7D" w:rsidRPr="00234D7D">
              <w:rPr>
                <w:b/>
                <w:sz w:val="32"/>
              </w:rPr>
              <w:t>: 97 59 58 72</w:t>
            </w:r>
            <w:r w:rsidR="00234D7D">
              <w:rPr>
                <w:b/>
                <w:sz w:val="32"/>
              </w:rPr>
              <w:t xml:space="preserve"> eller</w:t>
            </w:r>
            <w:r w:rsidRPr="00DB0E7E">
              <w:rPr>
                <w:b/>
                <w:sz w:val="32"/>
              </w:rPr>
              <w:br/>
            </w:r>
            <w:hyperlink r:id="rId15" w:history="1">
              <w:r w:rsidRPr="00DB0E7E">
                <w:rPr>
                  <w:rStyle w:val="Hyperkobling"/>
                  <w:b/>
                  <w:sz w:val="32"/>
                </w:rPr>
                <w:t>halden@frikirken.no</w:t>
              </w:r>
            </w:hyperlink>
          </w:p>
          <w:p w14:paraId="3F7B5469" w14:textId="3F4BA712" w:rsidR="00471350" w:rsidRPr="00DB0E7E" w:rsidRDefault="00471350" w:rsidP="00471350">
            <w:pPr>
              <w:rPr>
                <w:b/>
                <w:sz w:val="32"/>
              </w:rPr>
            </w:pPr>
            <w:r w:rsidRPr="00DB0E7E">
              <w:rPr>
                <w:b/>
                <w:sz w:val="32"/>
              </w:rPr>
              <w:t xml:space="preserve">Vi </w:t>
            </w:r>
            <w:r w:rsidR="00890A01">
              <w:rPr>
                <w:b/>
                <w:sz w:val="32"/>
              </w:rPr>
              <w:t xml:space="preserve">er sammen i måltider og aktiviteter, </w:t>
            </w:r>
            <w:r w:rsidR="00E718B6">
              <w:rPr>
                <w:b/>
                <w:sz w:val="32"/>
              </w:rPr>
              <w:t>bibeltime for voksne</w:t>
            </w:r>
            <w:r w:rsidR="00890A01">
              <w:rPr>
                <w:b/>
                <w:sz w:val="32"/>
              </w:rPr>
              <w:t>, fellessamlinger</w:t>
            </w:r>
            <w:bookmarkStart w:id="0" w:name="_GoBack"/>
            <w:bookmarkEnd w:id="0"/>
            <w:r w:rsidR="00890A01">
              <w:rPr>
                <w:b/>
                <w:sz w:val="32"/>
              </w:rPr>
              <w:t xml:space="preserve"> og </w:t>
            </w:r>
            <w:r w:rsidRPr="00DB0E7E">
              <w:rPr>
                <w:b/>
                <w:sz w:val="32"/>
              </w:rPr>
              <w:t>opplegg for barna og de unge</w:t>
            </w:r>
            <w:r w:rsidR="00890A01">
              <w:rPr>
                <w:b/>
                <w:sz w:val="32"/>
              </w:rPr>
              <w:t>.</w:t>
            </w:r>
          </w:p>
          <w:p w14:paraId="4E5B0DC3" w14:textId="77777777" w:rsidR="00DB0E7E" w:rsidRDefault="00DB0E7E" w:rsidP="00471350">
            <w:pPr>
              <w:rPr>
                <w:b/>
                <w:sz w:val="28"/>
              </w:rPr>
            </w:pPr>
          </w:p>
          <w:p w14:paraId="5EEDE76D" w14:textId="162BCE14" w:rsidR="00471350" w:rsidRPr="00471350" w:rsidRDefault="00471350" w:rsidP="00471350">
            <w:pPr>
              <w:rPr>
                <w:sz w:val="28"/>
              </w:rPr>
            </w:pPr>
          </w:p>
        </w:tc>
        <w:tc>
          <w:tcPr>
            <w:tcW w:w="5040" w:type="dxa"/>
            <w:vAlign w:val="center"/>
          </w:tcPr>
          <w:p w14:paraId="1E6981B0" w14:textId="77777777" w:rsidR="004148A0" w:rsidRDefault="004148A0" w:rsidP="00CF487D">
            <w:pPr>
              <w:pStyle w:val="Kontaktinformasjon"/>
              <w:spacing w:after="0"/>
              <w:ind w:left="0"/>
              <w:jc w:val="left"/>
              <w:rPr>
                <w:sz w:val="32"/>
              </w:rPr>
            </w:pPr>
          </w:p>
          <w:p w14:paraId="3C555CEF" w14:textId="50A0FD86" w:rsidR="00CF487D" w:rsidRPr="00CF487D" w:rsidRDefault="004148A0" w:rsidP="00CF487D">
            <w:pPr>
              <w:pStyle w:val="Kontaktinformasjon"/>
              <w:spacing w:after="0"/>
              <w:ind w:left="0"/>
              <w:jc w:val="left"/>
              <w:rPr>
                <w:sz w:val="32"/>
              </w:rPr>
            </w:pPr>
            <w:r>
              <w:rPr>
                <w:sz w:val="32"/>
              </w:rPr>
              <w:br/>
            </w:r>
            <w:r>
              <w:rPr>
                <w:noProof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57FF2C16" wp14:editId="0C676CC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-1966595</wp:posOffset>
                  </wp:positionV>
                  <wp:extent cx="3676650" cy="1575435"/>
                  <wp:effectExtent l="0" t="0" r="0" b="5715"/>
                  <wp:wrapSquare wrapText="bothSides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87D" w:rsidRPr="00CF487D">
              <w:rPr>
                <w:sz w:val="32"/>
              </w:rPr>
              <w:t>Ta med pålegg til brødmåltider, noe til kaffen, barn, venner og godt humør!</w:t>
            </w:r>
            <w:r w:rsidR="00CF487D">
              <w:rPr>
                <w:sz w:val="32"/>
              </w:rPr>
              <w:t xml:space="preserve"> Og kanskje badetøy?</w:t>
            </w:r>
          </w:p>
          <w:p w14:paraId="31DAFFBD" w14:textId="77777777" w:rsidR="00CF487D" w:rsidRDefault="00CF487D" w:rsidP="00B617C9">
            <w:pPr>
              <w:pStyle w:val="Kontaktinformasjon"/>
              <w:spacing w:after="0"/>
            </w:pPr>
          </w:p>
          <w:p w14:paraId="3991B101" w14:textId="77777777" w:rsidR="00CF487D" w:rsidRDefault="00CF487D" w:rsidP="00B617C9">
            <w:pPr>
              <w:pStyle w:val="Kontaktinformasjon"/>
              <w:spacing w:after="0"/>
            </w:pPr>
          </w:p>
          <w:p w14:paraId="254047CF" w14:textId="5BB3AC13" w:rsidR="00CF487D" w:rsidRDefault="00CF487D" w:rsidP="00B617C9">
            <w:pPr>
              <w:pStyle w:val="Kontaktinformasjon"/>
              <w:spacing w:after="0"/>
            </w:pPr>
          </w:p>
          <w:p w14:paraId="2E0F9EE0" w14:textId="19D21CCE" w:rsidR="00CF487D" w:rsidRDefault="00CF487D" w:rsidP="00B617C9">
            <w:pPr>
              <w:pStyle w:val="Kontaktinformasjon"/>
              <w:spacing w:after="0"/>
            </w:pPr>
          </w:p>
          <w:p w14:paraId="66F9F161" w14:textId="14B3ED0B" w:rsidR="00B617C9" w:rsidRDefault="00B617C9" w:rsidP="00B617C9">
            <w:pPr>
              <w:pStyle w:val="Kontaktinformasjon"/>
              <w:spacing w:after="0"/>
            </w:pPr>
          </w:p>
        </w:tc>
      </w:tr>
    </w:tbl>
    <w:p w14:paraId="364750C6" w14:textId="77777777" w:rsidR="002A068F" w:rsidRPr="00F12A85" w:rsidRDefault="002A068F" w:rsidP="00F12A85">
      <w:pPr>
        <w:pStyle w:val="Ingenmellomrom"/>
        <w:spacing w:before="0"/>
        <w:rPr>
          <w:sz w:val="12"/>
        </w:rPr>
      </w:pPr>
    </w:p>
    <w:sectPr w:rsidR="002A068F" w:rsidRPr="00F12A85" w:rsidSect="00702AF8">
      <w:footerReference w:type="default" r:id="rId17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31B08" w14:textId="77777777" w:rsidR="009A43BF" w:rsidRDefault="009A43BF" w:rsidP="008B0818">
      <w:r>
        <w:separator/>
      </w:r>
    </w:p>
  </w:endnote>
  <w:endnote w:type="continuationSeparator" w:id="0">
    <w:p w14:paraId="47A63D67" w14:textId="77777777" w:rsidR="009A43BF" w:rsidRDefault="009A43BF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A2DF6C" w14:textId="77777777" w:rsidR="009124DD" w:rsidRDefault="009124DD" w:rsidP="008B0818">
        <w:pPr>
          <w:pStyle w:val="Bunntekst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 w:rsidR="00DA2527">
          <w:rPr>
            <w:noProof/>
            <w:lang w:bidi="nb-NO"/>
          </w:rPr>
          <w:t>2</w:t>
        </w:r>
        <w:r>
          <w:rPr>
            <w:noProof/>
            <w:lang w:bidi="nb-N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6D8A46" w14:textId="77777777" w:rsidR="009A43BF" w:rsidRDefault="009A43BF" w:rsidP="008B0818">
      <w:r>
        <w:separator/>
      </w:r>
    </w:p>
  </w:footnote>
  <w:footnote w:type="continuationSeparator" w:id="0">
    <w:p w14:paraId="671A4C5A" w14:textId="77777777" w:rsidR="009A43BF" w:rsidRDefault="009A43BF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1F"/>
    <w:rsid w:val="00010291"/>
    <w:rsid w:val="00034346"/>
    <w:rsid w:val="0007069A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34D7D"/>
    <w:rsid w:val="0024764F"/>
    <w:rsid w:val="00263075"/>
    <w:rsid w:val="002733AA"/>
    <w:rsid w:val="002A068F"/>
    <w:rsid w:val="002D13DF"/>
    <w:rsid w:val="00347A5B"/>
    <w:rsid w:val="00374F5F"/>
    <w:rsid w:val="00381ECC"/>
    <w:rsid w:val="0039194A"/>
    <w:rsid w:val="003C268E"/>
    <w:rsid w:val="003D36E8"/>
    <w:rsid w:val="004148A0"/>
    <w:rsid w:val="004611DB"/>
    <w:rsid w:val="00471350"/>
    <w:rsid w:val="004F689B"/>
    <w:rsid w:val="0054297F"/>
    <w:rsid w:val="005940E5"/>
    <w:rsid w:val="00597C04"/>
    <w:rsid w:val="005C0CEC"/>
    <w:rsid w:val="005C7035"/>
    <w:rsid w:val="005D2D39"/>
    <w:rsid w:val="006269ED"/>
    <w:rsid w:val="0065671F"/>
    <w:rsid w:val="0068245E"/>
    <w:rsid w:val="00684A8A"/>
    <w:rsid w:val="0069500E"/>
    <w:rsid w:val="006973C3"/>
    <w:rsid w:val="006A274F"/>
    <w:rsid w:val="006C2CF5"/>
    <w:rsid w:val="006C5B7C"/>
    <w:rsid w:val="006F2F40"/>
    <w:rsid w:val="00702AF8"/>
    <w:rsid w:val="00713F12"/>
    <w:rsid w:val="007322A5"/>
    <w:rsid w:val="007A4EDB"/>
    <w:rsid w:val="0083195F"/>
    <w:rsid w:val="00834305"/>
    <w:rsid w:val="008365E3"/>
    <w:rsid w:val="00873417"/>
    <w:rsid w:val="00890A01"/>
    <w:rsid w:val="00897FB4"/>
    <w:rsid w:val="008B0818"/>
    <w:rsid w:val="008F5C7D"/>
    <w:rsid w:val="00902A42"/>
    <w:rsid w:val="009124DD"/>
    <w:rsid w:val="0094423C"/>
    <w:rsid w:val="009661D9"/>
    <w:rsid w:val="00971CAF"/>
    <w:rsid w:val="009A43BF"/>
    <w:rsid w:val="009E647B"/>
    <w:rsid w:val="00A12D60"/>
    <w:rsid w:val="00A5554A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41CB9"/>
    <w:rsid w:val="00C67FD5"/>
    <w:rsid w:val="00C93A32"/>
    <w:rsid w:val="00CB4233"/>
    <w:rsid w:val="00CE22C7"/>
    <w:rsid w:val="00CE754C"/>
    <w:rsid w:val="00CF207A"/>
    <w:rsid w:val="00CF487D"/>
    <w:rsid w:val="00D529A9"/>
    <w:rsid w:val="00D63B4C"/>
    <w:rsid w:val="00DA2527"/>
    <w:rsid w:val="00DA3333"/>
    <w:rsid w:val="00DB0E7E"/>
    <w:rsid w:val="00DC1F2A"/>
    <w:rsid w:val="00E402F3"/>
    <w:rsid w:val="00E43EFE"/>
    <w:rsid w:val="00E718B6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0EA8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nb-NO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F207A"/>
    <w:rPr>
      <w:color w:val="595959" w:themeColor="text1" w:themeTint="A6"/>
    </w:rPr>
  </w:style>
  <w:style w:type="paragraph" w:styleId="Undertittel">
    <w:name w:val="Subtitle"/>
    <w:basedOn w:val="Normal"/>
    <w:link w:val="UndertittelTegn"/>
    <w:uiPriority w:val="1"/>
    <w:qFormat/>
    <w:rsid w:val="005C0CEC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UndertittelTegn">
    <w:name w:val="Undertittel Tegn"/>
    <w:basedOn w:val="Standardskriftforavsnitt"/>
    <w:link w:val="Undertittel"/>
    <w:uiPriority w:val="1"/>
    <w:rsid w:val="005C0CEC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Tittel">
    <w:name w:val="Title"/>
    <w:basedOn w:val="Normal"/>
    <w:link w:val="TittelTegn"/>
    <w:uiPriority w:val="1"/>
    <w:qFormat/>
    <w:rsid w:val="005C0CEC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TittelTegn">
    <w:name w:val="Tittel Tegn"/>
    <w:basedOn w:val="Standardskriftforavsnitt"/>
    <w:link w:val="Tittel"/>
    <w:uiPriority w:val="1"/>
    <w:rsid w:val="005C0CEC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Dato">
    <w:name w:val="Date"/>
    <w:basedOn w:val="Normal"/>
    <w:link w:val="DatoTegn"/>
    <w:uiPriority w:val="2"/>
    <w:qFormat/>
    <w:rsid w:val="005C0CEC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0"/>
      <w:szCs w:val="64"/>
    </w:rPr>
  </w:style>
  <w:style w:type="character" w:customStyle="1" w:styleId="DatoTegn">
    <w:name w:val="Dato Tegn"/>
    <w:basedOn w:val="Standardskriftforavsnitt"/>
    <w:link w:val="Dato"/>
    <w:uiPriority w:val="2"/>
    <w:rsid w:val="005C0CEC"/>
    <w:rPr>
      <w:rFonts w:asciiTheme="minorHAnsi" w:eastAsia="Candara" w:hAnsiTheme="minorHAnsi" w:cs="Times New Roman"/>
      <w:caps/>
      <w:color w:val="FFFFFF" w:themeColor="background1"/>
      <w:sz w:val="30"/>
      <w:szCs w:val="64"/>
    </w:rPr>
  </w:style>
  <w:style w:type="paragraph" w:customStyle="1" w:styleId="Klokkeslett">
    <w:name w:val="Klokkeslett"/>
    <w:basedOn w:val="Normal"/>
    <w:uiPriority w:val="2"/>
    <w:qFormat/>
    <w:rsid w:val="005C0CEC"/>
    <w:pPr>
      <w:ind w:left="0"/>
      <w:jc w:val="center"/>
    </w:pPr>
    <w:rPr>
      <w:rFonts w:eastAsia="Candara" w:cs="Times New Roman"/>
      <w:caps/>
      <w:color w:val="FFFFFF" w:themeColor="background1"/>
      <w:sz w:val="30"/>
      <w:szCs w:val="64"/>
    </w:rPr>
  </w:style>
  <w:style w:type="paragraph" w:customStyle="1" w:styleId="Sted">
    <w:name w:val="Sted"/>
    <w:basedOn w:val="Normal"/>
    <w:uiPriority w:val="3"/>
    <w:qFormat/>
    <w:rsid w:val="005C0CEC"/>
    <w:pPr>
      <w:spacing w:after="0"/>
      <w:ind w:left="0"/>
      <w:jc w:val="center"/>
    </w:pPr>
    <w:rPr>
      <w:rFonts w:eastAsia="Candara" w:cs="Times New Roman"/>
      <w:color w:val="FFFFFF" w:themeColor="background1"/>
      <w:sz w:val="30"/>
      <w:szCs w:val="64"/>
    </w:rPr>
  </w:style>
  <w:style w:type="paragraph" w:customStyle="1" w:styleId="Kontaktinformasjon">
    <w:name w:val="Kontaktinformasjon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Topptekst">
    <w:name w:val="header"/>
    <w:basedOn w:val="Normal"/>
    <w:link w:val="TopptekstTegn"/>
    <w:uiPriority w:val="99"/>
    <w:semiHidden/>
    <w:rsid w:val="001570B2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12A85"/>
    <w:rPr>
      <w:rFonts w:ascii="Bodoni MT" w:hAnsi="Bodoni MT"/>
      <w:sz w:val="22"/>
      <w:szCs w:val="21"/>
    </w:rPr>
  </w:style>
  <w:style w:type="paragraph" w:styleId="Bunntekst">
    <w:name w:val="footer"/>
    <w:basedOn w:val="Normal"/>
    <w:link w:val="BunntekstTegn"/>
    <w:uiPriority w:val="99"/>
    <w:semiHidden/>
    <w:rsid w:val="00E43EFE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F207A"/>
    <w:rPr>
      <w:i/>
      <w:iCs/>
      <w:color w:val="520010" w:themeColor="accent1" w:themeShade="80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kteks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kobling">
    <w:name w:val="Hyperlink"/>
    <w:basedOn w:val="Standardskriftforavsnitt"/>
    <w:uiPriority w:val="99"/>
    <w:unhideWhenUsed/>
    <w:rsid w:val="00CF207A"/>
    <w:rPr>
      <w:color w:val="520010" w:themeColor="accent1" w:themeShade="80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enett">
    <w:name w:val="Table Grid"/>
    <w:basedOn w:val="Vanlig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Vanlig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Vanlig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nmellomrom">
    <w:name w:val="No Spacing"/>
    <w:uiPriority w:val="98"/>
    <w:semiHidden/>
    <w:qFormat/>
    <w:rsid w:val="00A95506"/>
    <w:pPr>
      <w:spacing w:after="0"/>
    </w:p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AB123B"/>
    <w:rPr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AB123B"/>
    <w:rPr>
      <w:sz w:val="22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B123B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123B"/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B123B"/>
    <w:rPr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5C0CEC"/>
    <w:pPr>
      <w:ind w:left="0"/>
      <w:jc w:val="center"/>
    </w:pPr>
    <w:rPr>
      <w:caps/>
      <w:color w:val="FFFFFF" w:themeColor="background1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nb-NO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F207A"/>
    <w:rPr>
      <w:color w:val="595959" w:themeColor="text1" w:themeTint="A6"/>
    </w:rPr>
  </w:style>
  <w:style w:type="paragraph" w:styleId="Undertittel">
    <w:name w:val="Subtitle"/>
    <w:basedOn w:val="Normal"/>
    <w:link w:val="UndertittelTegn"/>
    <w:uiPriority w:val="1"/>
    <w:qFormat/>
    <w:rsid w:val="005C0CEC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UndertittelTegn">
    <w:name w:val="Undertittel Tegn"/>
    <w:basedOn w:val="Standardskriftforavsnitt"/>
    <w:link w:val="Undertittel"/>
    <w:uiPriority w:val="1"/>
    <w:rsid w:val="005C0CEC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Tittel">
    <w:name w:val="Title"/>
    <w:basedOn w:val="Normal"/>
    <w:link w:val="TittelTegn"/>
    <w:uiPriority w:val="1"/>
    <w:qFormat/>
    <w:rsid w:val="005C0CEC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character" w:customStyle="1" w:styleId="TittelTegn">
    <w:name w:val="Tittel Tegn"/>
    <w:basedOn w:val="Standardskriftforavsnitt"/>
    <w:link w:val="Tittel"/>
    <w:uiPriority w:val="1"/>
    <w:rsid w:val="005C0CEC"/>
    <w:rPr>
      <w:rFonts w:asciiTheme="majorHAnsi" w:eastAsia="Candara" w:hAnsiTheme="majorHAnsi" w:cs="Times New Roman"/>
      <w:b/>
      <w:caps/>
      <w:color w:val="FFFFFF" w:themeColor="background1"/>
      <w:sz w:val="56"/>
      <w:szCs w:val="72"/>
    </w:rPr>
  </w:style>
  <w:style w:type="paragraph" w:styleId="Dato">
    <w:name w:val="Date"/>
    <w:basedOn w:val="Normal"/>
    <w:link w:val="DatoTegn"/>
    <w:uiPriority w:val="2"/>
    <w:qFormat/>
    <w:rsid w:val="005C0CEC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0"/>
      <w:szCs w:val="64"/>
    </w:rPr>
  </w:style>
  <w:style w:type="character" w:customStyle="1" w:styleId="DatoTegn">
    <w:name w:val="Dato Tegn"/>
    <w:basedOn w:val="Standardskriftforavsnitt"/>
    <w:link w:val="Dato"/>
    <w:uiPriority w:val="2"/>
    <w:rsid w:val="005C0CEC"/>
    <w:rPr>
      <w:rFonts w:asciiTheme="minorHAnsi" w:eastAsia="Candara" w:hAnsiTheme="minorHAnsi" w:cs="Times New Roman"/>
      <w:caps/>
      <w:color w:val="FFFFFF" w:themeColor="background1"/>
      <w:sz w:val="30"/>
      <w:szCs w:val="64"/>
    </w:rPr>
  </w:style>
  <w:style w:type="paragraph" w:customStyle="1" w:styleId="Klokkeslett">
    <w:name w:val="Klokkeslett"/>
    <w:basedOn w:val="Normal"/>
    <w:uiPriority w:val="2"/>
    <w:qFormat/>
    <w:rsid w:val="005C0CEC"/>
    <w:pPr>
      <w:ind w:left="0"/>
      <w:jc w:val="center"/>
    </w:pPr>
    <w:rPr>
      <w:rFonts w:eastAsia="Candara" w:cs="Times New Roman"/>
      <w:caps/>
      <w:color w:val="FFFFFF" w:themeColor="background1"/>
      <w:sz w:val="30"/>
      <w:szCs w:val="64"/>
    </w:rPr>
  </w:style>
  <w:style w:type="paragraph" w:customStyle="1" w:styleId="Sted">
    <w:name w:val="Sted"/>
    <w:basedOn w:val="Normal"/>
    <w:uiPriority w:val="3"/>
    <w:qFormat/>
    <w:rsid w:val="005C0CEC"/>
    <w:pPr>
      <w:spacing w:after="0"/>
      <w:ind w:left="0"/>
      <w:jc w:val="center"/>
    </w:pPr>
    <w:rPr>
      <w:rFonts w:eastAsia="Candara" w:cs="Times New Roman"/>
      <w:color w:val="FFFFFF" w:themeColor="background1"/>
      <w:sz w:val="30"/>
      <w:szCs w:val="64"/>
    </w:rPr>
  </w:style>
  <w:style w:type="paragraph" w:customStyle="1" w:styleId="Kontaktinformasjon">
    <w:name w:val="Kontaktinformasjon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Topptekst">
    <w:name w:val="header"/>
    <w:basedOn w:val="Normal"/>
    <w:link w:val="TopptekstTegn"/>
    <w:uiPriority w:val="99"/>
    <w:semiHidden/>
    <w:rsid w:val="001570B2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12A85"/>
    <w:rPr>
      <w:rFonts w:ascii="Bodoni MT" w:hAnsi="Bodoni MT"/>
      <w:sz w:val="22"/>
      <w:szCs w:val="21"/>
    </w:rPr>
  </w:style>
  <w:style w:type="paragraph" w:styleId="Bunntekst">
    <w:name w:val="footer"/>
    <w:basedOn w:val="Normal"/>
    <w:link w:val="BunntekstTegn"/>
    <w:uiPriority w:val="99"/>
    <w:semiHidden/>
    <w:rsid w:val="00E43EFE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F207A"/>
    <w:rPr>
      <w:i/>
      <w:iCs/>
      <w:color w:val="520010" w:themeColor="accent1" w:themeShade="80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kteks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kobling">
    <w:name w:val="Hyperlink"/>
    <w:basedOn w:val="Standardskriftforavsnitt"/>
    <w:uiPriority w:val="99"/>
    <w:unhideWhenUsed/>
    <w:rsid w:val="00CF207A"/>
    <w:rPr>
      <w:color w:val="520010" w:themeColor="accent1" w:themeShade="80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ellrutenett">
    <w:name w:val="Table Grid"/>
    <w:basedOn w:val="Vanlig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Vanlig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Vanlig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Ingenmellomrom">
    <w:name w:val="No Spacing"/>
    <w:uiPriority w:val="98"/>
    <w:semiHidden/>
    <w:qFormat/>
    <w:rsid w:val="00A95506"/>
    <w:pPr>
      <w:spacing w:after="0"/>
    </w:p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AB123B"/>
    <w:rPr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AB123B"/>
    <w:rPr>
      <w:sz w:val="22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B123B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123B"/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B123B"/>
    <w:rPr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5C0CEC"/>
    <w:pPr>
      <w:ind w:left="0"/>
      <w:jc w:val="center"/>
    </w:pPr>
    <w:rPr>
      <w:caps/>
      <w:color w:val="FFFFFF" w:themeColor="background1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halden@frikirken.no" TargetMode="Externa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to\AppData\Roaming\Microsoft\Templates\Elegant%20v&#229;rlig%20flygebl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EA9"/>
    <w:rsid w:val="004623F6"/>
    <w:rsid w:val="00E0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595959" w:themeColor="text1" w:themeTint="A6"/>
    </w:rPr>
  </w:style>
  <w:style w:type="paragraph" w:customStyle="1" w:styleId="D1FA587022684266BC61D426E6A5F371">
    <w:name w:val="D1FA587022684266BC61D426E6A5F371"/>
  </w:style>
  <w:style w:type="paragraph" w:customStyle="1" w:styleId="8B2924C02D534EAB91A7756590C337EF">
    <w:name w:val="8B2924C02D534EAB91A7756590C337EF"/>
  </w:style>
  <w:style w:type="paragraph" w:customStyle="1" w:styleId="C42661C23D184CA590D4F4EE841CE965">
    <w:name w:val="C42661C23D184CA590D4F4EE841CE965"/>
  </w:style>
  <w:style w:type="paragraph" w:customStyle="1" w:styleId="1F5CC3FAD42B4F33ABBBED9B53CEAA96">
    <w:name w:val="1F5CC3FAD42B4F33ABBBED9B53CEAA96"/>
  </w:style>
  <w:style w:type="paragraph" w:customStyle="1" w:styleId="EC3E24FE47FC4F8191EBB35884CE6909">
    <w:name w:val="EC3E24FE47FC4F8191EBB35884CE6909"/>
  </w:style>
  <w:style w:type="paragraph" w:styleId="Tittel">
    <w:name w:val="Title"/>
    <w:basedOn w:val="Normal"/>
    <w:link w:val="TittelTegn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1B0D2AD5E789420E9D6A2E2E552F0642">
    <w:name w:val="1B0D2AD5E789420E9D6A2E2E552F0642"/>
  </w:style>
  <w:style w:type="paragraph" w:styleId="Undertittel">
    <w:name w:val="Subtitle"/>
    <w:basedOn w:val="Normal"/>
    <w:link w:val="UndertittelTegn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7FF92A37C724CD4A802D06E2C268EFB">
    <w:name w:val="07FF92A37C724CD4A802D06E2C268EFB"/>
  </w:style>
  <w:style w:type="paragraph" w:styleId="Dato">
    <w:name w:val="Date"/>
    <w:basedOn w:val="Normal"/>
    <w:link w:val="DatoTegn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0"/>
      <w:szCs w:val="64"/>
      <w:lang w:eastAsia="ja-JP"/>
    </w:rPr>
  </w:style>
  <w:style w:type="character" w:customStyle="1" w:styleId="DatoTegn">
    <w:name w:val="Dato Tegn"/>
    <w:basedOn w:val="Standardskriftforavsnitt"/>
    <w:link w:val="Dato"/>
    <w:uiPriority w:val="2"/>
    <w:rPr>
      <w:rFonts w:eastAsia="Candara" w:cs="Times New Roman"/>
      <w:caps/>
      <w:color w:val="FFFFFF" w:themeColor="background1"/>
      <w:sz w:val="30"/>
      <w:szCs w:val="64"/>
      <w:lang w:eastAsia="ja-JP"/>
    </w:rPr>
  </w:style>
  <w:style w:type="paragraph" w:customStyle="1" w:styleId="22B48F9E0A9343CFB8E5E23FEFA5E428">
    <w:name w:val="22B48F9E0A9343CFB8E5E23FEFA5E428"/>
  </w:style>
  <w:style w:type="paragraph" w:customStyle="1" w:styleId="A8F19A4A193A4416990C8DD83C149D93">
    <w:name w:val="A8F19A4A193A4416990C8DD83C149D93"/>
  </w:style>
  <w:style w:type="paragraph" w:customStyle="1" w:styleId="DEBD7946900F42858644D779FC2907C9">
    <w:name w:val="DEBD7946900F42858644D779FC2907C9"/>
  </w:style>
  <w:style w:type="paragraph" w:customStyle="1" w:styleId="5CF954EE23A54AD6B2750BD95A0160A8">
    <w:name w:val="5CF954EE23A54AD6B2750BD95A0160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595959" w:themeColor="text1" w:themeTint="A6"/>
    </w:rPr>
  </w:style>
  <w:style w:type="paragraph" w:customStyle="1" w:styleId="D1FA587022684266BC61D426E6A5F371">
    <w:name w:val="D1FA587022684266BC61D426E6A5F371"/>
  </w:style>
  <w:style w:type="paragraph" w:customStyle="1" w:styleId="8B2924C02D534EAB91A7756590C337EF">
    <w:name w:val="8B2924C02D534EAB91A7756590C337EF"/>
  </w:style>
  <w:style w:type="paragraph" w:customStyle="1" w:styleId="C42661C23D184CA590D4F4EE841CE965">
    <w:name w:val="C42661C23D184CA590D4F4EE841CE965"/>
  </w:style>
  <w:style w:type="paragraph" w:customStyle="1" w:styleId="1F5CC3FAD42B4F33ABBBED9B53CEAA96">
    <w:name w:val="1F5CC3FAD42B4F33ABBBED9B53CEAA96"/>
  </w:style>
  <w:style w:type="paragraph" w:customStyle="1" w:styleId="EC3E24FE47FC4F8191EBB35884CE6909">
    <w:name w:val="EC3E24FE47FC4F8191EBB35884CE6909"/>
  </w:style>
  <w:style w:type="paragraph" w:styleId="Tittel">
    <w:name w:val="Title"/>
    <w:basedOn w:val="Normal"/>
    <w:link w:val="TittelTegn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="Candara" w:hAnsiTheme="majorHAnsi" w:cs="Times New Roman"/>
      <w:b/>
      <w:caps/>
      <w:color w:val="FFFFFF" w:themeColor="background1"/>
      <w:sz w:val="56"/>
      <w:szCs w:val="72"/>
      <w:lang w:eastAsia="ja-JP"/>
    </w:rPr>
  </w:style>
  <w:style w:type="paragraph" w:customStyle="1" w:styleId="1B0D2AD5E789420E9D6A2E2E552F0642">
    <w:name w:val="1B0D2AD5E789420E9D6A2E2E552F0642"/>
  </w:style>
  <w:style w:type="paragraph" w:styleId="Undertittel">
    <w:name w:val="Subtitle"/>
    <w:basedOn w:val="Normal"/>
    <w:link w:val="UndertittelTegn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07FF92A37C724CD4A802D06E2C268EFB">
    <w:name w:val="07FF92A37C724CD4A802D06E2C268EFB"/>
  </w:style>
  <w:style w:type="paragraph" w:styleId="Dato">
    <w:name w:val="Date"/>
    <w:basedOn w:val="Normal"/>
    <w:link w:val="DatoTegn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0"/>
      <w:szCs w:val="64"/>
      <w:lang w:eastAsia="ja-JP"/>
    </w:rPr>
  </w:style>
  <w:style w:type="character" w:customStyle="1" w:styleId="DatoTegn">
    <w:name w:val="Dato Tegn"/>
    <w:basedOn w:val="Standardskriftforavsnitt"/>
    <w:link w:val="Dato"/>
    <w:uiPriority w:val="2"/>
    <w:rPr>
      <w:rFonts w:eastAsia="Candara" w:cs="Times New Roman"/>
      <w:caps/>
      <w:color w:val="FFFFFF" w:themeColor="background1"/>
      <w:sz w:val="30"/>
      <w:szCs w:val="64"/>
      <w:lang w:eastAsia="ja-JP"/>
    </w:rPr>
  </w:style>
  <w:style w:type="paragraph" w:customStyle="1" w:styleId="22B48F9E0A9343CFB8E5E23FEFA5E428">
    <w:name w:val="22B48F9E0A9343CFB8E5E23FEFA5E428"/>
  </w:style>
  <w:style w:type="paragraph" w:customStyle="1" w:styleId="A8F19A4A193A4416990C8DD83C149D93">
    <w:name w:val="A8F19A4A193A4416990C8DD83C149D93"/>
  </w:style>
  <w:style w:type="paragraph" w:customStyle="1" w:styleId="DEBD7946900F42858644D779FC2907C9">
    <w:name w:val="DEBD7946900F42858644D779FC2907C9"/>
  </w:style>
  <w:style w:type="paragraph" w:customStyle="1" w:styleId="5CF954EE23A54AD6B2750BD95A0160A8">
    <w:name w:val="5CF954EE23A54AD6B2750BD95A0160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41932B-A4AD-4633-B71C-883410FA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vårlig flygeblad</Template>
  <TotalTime>0</TotalTime>
  <Pages>1</Pages>
  <Words>71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2022-08-17T06:39:00Z</dcterms:created>
  <dcterms:modified xsi:type="dcterms:W3CDTF">2022-08-17T07:20:00Z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